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3A3" w:rsidRDefault="005B73A3">
      <w:r>
        <w:t>*Mrrowl* The large cat yawned and stretched sagging further into his reclined deck chair, the tip of his long tail idly flicking in the nearby koi pond. "Waiting is the hardest part, so boring."</w:t>
      </w:r>
    </w:p>
    <w:p w:rsidR="005B73A3" w:rsidRDefault="005B73A3">
      <w:r>
        <w:t>Tenlon, just Ten to his few friends, was a 5 foot 10 feline. To most casual observers he was often mistaken for a leopard thanks to the leopard spot pattering running down his back arms and legs. Those were courtesy of some interbreeding a few generation back on his mother's side. He'd been the unlucky one to inherit the particular recessive genes for that. Ignoring the patterning he had the obvious more bulky build, longer fur, and stark black on white coloring that came from the rest of his family tree being proud white Bengal Tigers.</w:t>
      </w:r>
    </w:p>
    <w:p w:rsidR="005B73A3" w:rsidRDefault="005B73A3">
      <w:r>
        <w:t>Ten craned his neck to get a view of the clock visible through his patio window; 2:35... "Shouldn't be long now".</w:t>
      </w:r>
    </w:p>
    <w:p w:rsidR="005B73A3" w:rsidRDefault="005B73A3">
      <w:r>
        <w:t>He had just moved into this new corner house last week; chosen for its proximity to the elementary school two blocks to the West and to the large wooded park right across the street to the East. Though its large wooded back and side yards and relative privacy were certainly attractive incentives to the location as well. In fact the lots to both sides of him were vacant and still wooded, he guessed it was spill-over from the park that kept the area relatively under developed and wasn't totally sure how this house had been built in the first place, but he wasn't going to argue, it was perfect.</w:t>
      </w:r>
    </w:p>
    <w:p w:rsidR="005B73A3" w:rsidRDefault="005B73A3">
      <w:r>
        <w:t>Just then a small group of cubs came into view down the street, joking and laughing excitedly as they headed home from school. Ten had spent every afternoon the past week sitting out on his front patio watching the various groups of cubs make their way home or towards the park to play after school. He had made mental notes of the various cub's patterns and knew the names of several.</w:t>
      </w:r>
    </w:p>
    <w:p w:rsidR="005B73A3" w:rsidRDefault="005B73A3">
      <w:r>
        <w:t xml:space="preserve">He smiled and gave a friendly wave to the first group of cubs as they walked past his home, </w:t>
      </w:r>
      <w:r>
        <w:rPr>
          <w:i/>
          <w:iCs/>
        </w:rPr>
        <w:t>Just the friendly new neighbor in town,</w:t>
      </w:r>
      <w:r>
        <w:t xml:space="preserve"> and received an excited wave back. He recognized this group as predominately 5th graders of the popular clique, they'd be the jocks and the cheerleaders when they hit high school, but they weren't the ones he was waiting for today.</w:t>
      </w:r>
    </w:p>
    <w:p w:rsidR="005B73A3" w:rsidRDefault="005B73A3">
      <w:r>
        <w:t>The cubs continued to flow past his house, some in large groups, some in small, and others alone. They split off in various directions as they reached his corner, most heading towards their own homes North or South down the T-intersection, a few heading into the park. Finally he saw the one he had been waiting for.</w:t>
      </w:r>
    </w:p>
    <w:p w:rsidR="005B73A3" w:rsidRDefault="005B73A3">
      <w:r>
        <w:t xml:space="preserve">Timmy, he had over heard was the little brown rabbit's name. The 2nd grader was always one of the last stragglers past. Ten had determined that this little guy was the youngest of a very large family, 20 or 30 kids... </w:t>
      </w:r>
      <w:r>
        <w:rPr>
          <w:i/>
          <w:iCs/>
        </w:rPr>
        <w:t>rabbits, you'd never see a predator family with that many kids, too many mouths to feed.</w:t>
      </w:r>
    </w:p>
    <w:p w:rsidR="005B73A3" w:rsidRDefault="005B73A3">
      <w:r>
        <w:t>Even at this young age the cub was clearly a loner, often alone, never with more than 1, once 2, other cubs; even his own similarly aged siblings seemed to want nothing to do with him. Ten could relate, he'd always been the loner when he was a cub; even his siblings wanted little to do with him thanks to his out-of-place leopard spots. Not that that mattered now, a predator was better off alone.</w:t>
      </w:r>
    </w:p>
    <w:p w:rsidR="005B73A3" w:rsidRDefault="005B73A3">
      <w:r>
        <w:t>Today Timmy was with another 2nd grader, a wolf hybrid... Josh, he thought his name was. He had seen the pair together a couple times before and it always seemed an odd pair, sure that what friendship was there wouldn't last as they aged... given the chance.</w:t>
      </w:r>
    </w:p>
    <w:p w:rsidR="005B73A3" w:rsidRDefault="005B73A3">
      <w:r>
        <w:t>As the pair walked by Ten gave another of his friendly waves. He had picked out Timmy not just because he was the loner, but he knew that the boy lived on the other side of the park and would cut through the wooded sections, away from the open areas and playgrounds, to get home. As the pair crossed the street and reached the edge of the park they split up, Josh heading north towards his home, Timmy heading alone into the park. Perfect, today would be the day.</w:t>
      </w:r>
    </w:p>
    <w:p w:rsidR="005B73A3" w:rsidRDefault="005B73A3">
      <w:r>
        <w:t xml:space="preserve">Ten waited a few more minutes, giving the last few stragglers time to flow by, and giving the little rabbit cub a nice little lead, it's always more fun that way. Once he was sure there was no one left on the street to see him follow the cub's path into the park Ten stretched once, sprung out of the recliner, and shot off after his prey. No witnesses was always best. Predatory actions weren't illegal, try as the herbivore politicians might, they still couldn't strip </w:t>
      </w:r>
      <w:r w:rsidRPr="004F77E1">
        <w:t xml:space="preserve">away </w:t>
      </w:r>
      <w:r>
        <w:t>that old right left over from the feral days. Though sadly the number of people who exercised those rights was rapidly shrinking; meaning that many people these days frowned on it. Neighbors, even fellow predator species, tended to get nervous and skittish if they knew that someone who exercised his predatory rights was in the area. Parents would make their kids walk different routes and neighbors would be more watchful if they knew someone like Ten had moved in. That's one reason he had just moved, he hadn't been as careful as he should have in his last neighborhood and hunting had become too difficult, here it would be different, he was here to stay.</w:t>
      </w:r>
    </w:p>
    <w:p w:rsidR="005B73A3" w:rsidRDefault="005B73A3">
      <w:r>
        <w:t>Entering the woods he let his ancient feral instincts take over. His senses heightened and expanded to be his world. He didn't need to rely on following tracks the way the modern hunters did when they foolishly hunted the unevolved species for sport. No, Ten relied on what nature had given him. His ears swiveled rapidly picking out, and just as quickly moving past the various sounds; cubs playing in the park, cars driving past on all sides, a mother scolding her cub, a couple of joggers chatting as they ran, all just white noise to the experienced predator. There! A lone person, small size, lightly stepping through fallen leaves and undergrowth. A quite squeaking mumble to himself. The gentle jingling of zippers on a book bag.</w:t>
      </w:r>
    </w:p>
    <w:p w:rsidR="005B73A3" w:rsidRDefault="005B73A3">
      <w:r>
        <w:t>At the same time his nose sifted through the same assault of smells. The rich earthy smells of nature, the metallic twinge of civilization, countless scent trails from hundreds of park patrons, some fresh, others weeks even months old, they all told the tale of those who had passed this way. But, none of them mattered. Within moments he zeroed in on the freshest of the trails, definitely a rabbit, male, lingering traces of wolf, and older trails following the same path, definitely Timmy.</w:t>
      </w:r>
    </w:p>
    <w:p w:rsidR="005B73A3" w:rsidRDefault="005B73A3">
      <w:r>
        <w:t>Both senses locked, the chase was on.</w:t>
      </w:r>
    </w:p>
    <w:p w:rsidR="005B73A3" w:rsidRDefault="005B73A3">
      <w:r>
        <w:t>He swiftly closed the distance to the still unaware cub, too easy. Once within sight range of the boy he slowed his approach staying hidden, moving silently. The boy strolled slowly on through the trees, oblivious to the eyes watching him, continuing to mumble to himself. Suddenly with a slight shift of the breeze the young boy froze mid stride. He nose twitching, ears perking up, he quickly look around, eyes darting.</w:t>
      </w:r>
    </w:p>
    <w:p w:rsidR="005B73A3" w:rsidRDefault="005B73A3">
      <w:r>
        <w:t>"Hello?" he squeaked, "is somebody out there?"</w:t>
      </w:r>
    </w:p>
    <w:p w:rsidR="005B73A3" w:rsidRDefault="005B73A3">
      <w:r>
        <w:t>Ten dropped expertly, silently, into hiding and waited, invisibly watching the boy.</w:t>
      </w:r>
    </w:p>
    <w:p w:rsidR="005B73A3" w:rsidRDefault="005B73A3">
      <w:r>
        <w:t>Shrugging, the cub turned his back once more and continued on towards home.</w:t>
      </w:r>
    </w:p>
    <w:p w:rsidR="005B73A3" w:rsidRDefault="005B73A3">
      <w:r>
        <w:t>This was his moment; with lightning speed Ten burst from his hiding spot and was on his prey. Faster than the cub even knew what had happened he was pinned under the weight of the tiger, a clawed paw clamped tightly over his mouth.</w:t>
      </w:r>
    </w:p>
    <w:p w:rsidR="005B73A3" w:rsidRDefault="005B73A3">
      <w:r>
        <w:t>A mournful squeak echoed in his throat, eyes widened almost comically large starring up into the face of the assailant atop him. Sudden recognition mixed with confusion flickered across his face realizing who it was that was starring down at him, that 'nice' new neighbor on the corner.</w:t>
      </w:r>
    </w:p>
    <w:p w:rsidR="005B73A3" w:rsidRDefault="005B73A3">
      <w:r>
        <w:t>"Oh yes little one, you're mine now." Ten grinned down at the cub baring his fangs.</w:t>
      </w:r>
    </w:p>
    <w:p w:rsidR="005B73A3" w:rsidRDefault="005B73A3">
      <w:r>
        <w:t>The final ambush had taken place in a spot a little more open than Ten would have liked so he swiftly scooped up the cub keeping his paw clenched over his mouth darted back to a more hidden spot.</w:t>
      </w:r>
    </w:p>
    <w:p w:rsidR="005B73A3" w:rsidRDefault="005B73A3">
      <w:r>
        <w:t>"Now then little one, Timmy, isn't it? I'm going take my hand away from you're mouth, but I don't want you to scream, or very bad things will happen." He extended the claws on his other paw and waved them in front of the boys face. "Understand?"</w:t>
      </w:r>
    </w:p>
    <w:p w:rsidR="005B73A3" w:rsidRDefault="005B73A3">
      <w:r>
        <w:t>The boys eyes, still giant with fear, followed the path of the claws and looked up into the tiger's eyes... and mouth full of fangs. His whole body shaking he almost imperceptibly nodded his head.</w:t>
      </w:r>
    </w:p>
    <w:p w:rsidR="005B73A3" w:rsidRDefault="005B73A3">
      <w:r>
        <w:t>Satisfied with the response Ten slowly moved his paw away from the young boy's mouth and laid him down against a tree.</w:t>
      </w:r>
    </w:p>
    <w:p w:rsidR="005B73A3" w:rsidRDefault="005B73A3">
      <w:r>
        <w:t xml:space="preserve">The cub instinctively curled up into a small ball, never taking his eyes off his captor. "Wh... wha... what... d... do you wa... want with </w:t>
      </w:r>
      <w:smartTag w:uri="urn:schemas-microsoft-com:office:smarttags" w:element="place">
        <w:smartTag w:uri="urn:schemas-microsoft-com:office:smarttags" w:element="State">
          <w:r>
            <w:t>me.</w:t>
          </w:r>
        </w:smartTag>
      </w:smartTag>
      <w:r>
        <w:t>" he squeaked out.</w:t>
      </w:r>
    </w:p>
    <w:p w:rsidR="005B73A3" w:rsidRDefault="005B73A3">
      <w:r>
        <w:t>Ten grinned, "Oh, surely you've learned about predators and prey by your age." The boy's head nodded imperceptibly again. "Well... I'm a predator, and you're my prey." The tiger starred down at the cub giving no further explanation.</w:t>
      </w:r>
    </w:p>
    <w:p w:rsidR="005B73A3" w:rsidRDefault="005B73A3">
      <w:r>
        <w:t>The boy pulled himself tighter into a ball, "Do... does that mean... y... your going to..." he swallowed deeply, "going to... e... e... eat m... me?"</w:t>
      </w:r>
    </w:p>
    <w:p w:rsidR="005B73A3" w:rsidRDefault="005B73A3">
      <w:r>
        <w:t>Ten laugh, "Well, that is generally the idea." The cub meeped. "Now now Timmy," Ten gently stroked his clawed finger over the cub's cheek and up his long rabbit ear. "There are many kinds of predators. My feral ancestors would have violently torn you to shreds as soon as they caught you. I didn't do that, now did I?"</w:t>
      </w:r>
    </w:p>
    <w:p w:rsidR="005B73A3" w:rsidRDefault="005B73A3">
      <w:r>
        <w:t>Timmy seemed to relax a bit, hopeful, at that. "Then... then... wha, what are you gonna do to me?"</w:t>
      </w:r>
    </w:p>
    <w:p w:rsidR="005B73A3" w:rsidRDefault="005B73A3">
      <w:r>
        <w:t>Ten continued to stroke the rabbit's ear, "Oh, there are other ways to eat. I could swallow you whole, it's nice and painless. But... there are other reasons to hunt too."</w:t>
      </w:r>
    </w:p>
    <w:p w:rsidR="005B73A3" w:rsidRDefault="005B73A3">
      <w:r>
        <w:t>The cub didn't seem to take any better to the idea of being swallowed whole, "Th, there are... li, like what?" he shivered.</w:t>
      </w:r>
    </w:p>
    <w:p w:rsidR="005B73A3" w:rsidRDefault="005B73A3">
      <w:r>
        <w:t>"Well, first, there's the thrill of the hunt," he mournfully shook his head, "civilization has robbed us of so much. And..." he eyed the bunny in a way that implied something other than hunger, but Timmy didn't know what "Has your mommy ever told you not to play with your food?" Timmy nodded. "Well mine never did, and I'm a loner, just like you, and I have needs."</w:t>
      </w:r>
    </w:p>
    <w:p w:rsidR="005B73A3" w:rsidRDefault="005B73A3">
      <w:r>
        <w:t>The cub appeared confused, "Ne... needs?"</w:t>
      </w:r>
    </w:p>
    <w:p w:rsidR="005B73A3" w:rsidRDefault="005B73A3">
      <w:r>
        <w:t>The tiger chuckled, "Yes little one, needs" his expert claws took a single swipe removing the cub's backpack and pocket belt without even touching his delicate skin, causing the cub's eyes to bulge with renewed fear.</w:t>
      </w:r>
    </w:p>
    <w:p w:rsidR="005B73A3" w:rsidRDefault="005B73A3">
      <w:r>
        <w:t>Before the cub knew what was happening Ten had flipped him onto his hands and knees and has kneeling behind him leaning over his back.</w:t>
      </w:r>
    </w:p>
    <w:p w:rsidR="005B73A3" w:rsidRDefault="005B73A3">
      <w:r>
        <w:t>"What are you doing?!" The cub meeped.</w:t>
      </w:r>
    </w:p>
    <w:p w:rsidR="005B73A3" w:rsidRDefault="005B73A3">
      <w:r>
        <w:t>The tiger's head leaned forward and into his view, "Oh, you're too young to understand. Now shhh, this is going to hurt."</w:t>
      </w:r>
    </w:p>
    <w:p w:rsidR="005B73A3" w:rsidRDefault="005B73A3">
      <w:r>
        <w:t>The cub felt something prodding at his tailhole, his little tufted stub of a tail instinctively lowered trying to cover the opening, but it was useless for that. He didn't know what was going on, his mommy had taken his temperature there before when he had been sick, but this was different. Whatever it was was warm, wet, and pointy. Then it pushed inside. Tears flowed from his eyes and mouth opened in a silent scream, his breath taken away by the pain.</w:t>
      </w:r>
    </w:p>
    <w:p w:rsidR="005B73A3" w:rsidRDefault="005B73A3">
      <w:r>
        <w:t>The cub's virgin hole gave some slight resistance at first, but Ten's pointy tipped feline member was easily able to pry it open. Once the defenses were breached his short tapered length quickly bottomed out, his balls slapping against the cub's still empty sack. Evolution hadn't made the feline species any more endowed than their feral cousins, but it had at least given them stamina to last more than 3 quick jabs.</w:t>
      </w:r>
    </w:p>
    <w:p w:rsidR="005B73A3" w:rsidRDefault="005B73A3">
      <w:r>
        <w:t>He held his hips still for a minute letting the tortured hole spasm and relax round him savoring the tightness. This was definitely the tightest hole he'd every felt, and that was saying something for a feline's girth... not that it was a surprise given the cub's age.</w:t>
      </w:r>
    </w:p>
    <w:p w:rsidR="005B73A3" w:rsidRDefault="005B73A3">
      <w:r>
        <w:t>The cub slowly got his breath back breaking down into a constant stream of cries and sobs. This was Ten's cue to begin thrusting. Pumping in and out of the hole with quick short jabs, the hole rhythmically clenched in time with his thrusts in a feeble attempt to expel the intruder.</w:t>
      </w:r>
    </w:p>
    <w:p w:rsidR="005B73A3" w:rsidRDefault="005B73A3">
      <w:r>
        <w:t xml:space="preserve">The small size of the cub meant that he had to crouch oddly to line himself up properly, which made the trusts awkward and clumsy. </w:t>
      </w:r>
      <w:r>
        <w:rPr>
          <w:i/>
          <w:iCs/>
        </w:rPr>
        <w:t>This wasn't going to work.</w:t>
      </w:r>
      <w:r>
        <w:t xml:space="preserve"> He paused his thrusting buried balls deep and wrapped his arms around the cub's torso. He leaned backwards bringing the cub with; ending up sitting back on his heels, the cub's back pressed into his stomach. He then grabbed the boy under his armpits and spun him around his still embedded shaft to face him.</w:t>
      </w:r>
    </w:p>
    <w:p w:rsidR="005B73A3" w:rsidRDefault="005B73A3">
      <w:r>
        <w:t>The little rabbit's eyes were clenched shut, his cheeks already matted and wet with tears continuing to cry and sob. The unexpected shift in position snapped him partially out of the pain, or maybe it was starting to fad a bit. He opened his eyes, slightly blood shot, and looked pathetically up into the tiger's eyes.</w:t>
      </w:r>
    </w:p>
    <w:p w:rsidR="005B73A3" w:rsidRDefault="005B73A3">
      <w:r>
        <w:t>"Wha... wh..." he sobbed, "p... please.... mi....mister... I... it... hurts..." a heavy sob cut him off.</w:t>
      </w:r>
    </w:p>
    <w:p w:rsidR="005B73A3" w:rsidRDefault="005B73A3">
      <w:r>
        <w:t>"Sh shh shhh, I know, just relax." Ten used his grip on the boy's armpits to begin bouncing him on his lap, his cock again pumping in and out of the hole. The rabbit's legs no longer having to hold him up began to kick involuntarily against the tiger's stomach each time his little butt landed against his thighs. The hole continued to contract against the intruder imbedded in it, but it was a loosing battle, each clench weaker than the last leaving the hole that much looser and relaxed.</w:t>
      </w:r>
    </w:p>
    <w:p w:rsidR="005B73A3" w:rsidRDefault="005B73A3">
      <w:r>
        <w:t>As his hole gave up its fight Timmy's cries gave way more and more to stifled sobs matched to each bounce on the lap. "M... make it s... stop." he whimpered. He began to feel a weird new sensation, an itching pulling feeling deep inside with each withdrawal.</w:t>
      </w:r>
    </w:p>
    <w:p w:rsidR="005B73A3" w:rsidRDefault="005B73A3">
      <w:r>
        <w:t>Ten was getting close, he felt his barbs began to flare out and stiffen, lightly tugging at the flesh tube surrounding him. "Hang in there, little guy, almost done." He grunted.</w:t>
      </w:r>
    </w:p>
    <w:p w:rsidR="005B73A3" w:rsidRDefault="005B73A3">
      <w:r>
        <w:t xml:space="preserve">Timmy felt his weight shift as the tiger suddenly stood up, keeping the thing still impaled in his sore tailhole. Through the pain he had worked out that it was the man's peepee that had been shoved inside him, but he still couldn't comprehend why. Then he fell a wetness spread inside him, </w:t>
      </w:r>
      <w:r>
        <w:rPr>
          <w:i/>
          <w:iCs/>
        </w:rPr>
        <w:t>was the tiger peeing in his butt?</w:t>
      </w:r>
    </w:p>
    <w:p w:rsidR="005B73A3" w:rsidRDefault="005B73A3">
      <w:r>
        <w:t>Ten gritted his teeth and lowered his head to nuzzle the rabbit's as he flooded the tailhole with his cum. His ancestors would have roared triumphantly at depositing their seed, but Ten had learned to suppress that instinct to avoid drawing unwanted attention.</w:t>
      </w:r>
    </w:p>
    <w:p w:rsidR="005B73A3" w:rsidRDefault="005B73A3">
      <w:r>
        <w:t>As he finished depositing his seed he slowly lifted the boy from his crotch withdrawing his tip from the boy's hole. His now fully engorged spines scraping harshly against the swollen flesh, eliciting a wince from the cub.</w:t>
      </w:r>
    </w:p>
    <w:p w:rsidR="005B73A3" w:rsidRDefault="005B73A3">
      <w:r>
        <w:t>"There now, all done, that wasn't so bad was it?" The cub's tear drenched face told a different story. "Now what to do with you?"  He licked his lips and lift the cub to eye level looking him directly in the face. "Hmmm?"</w:t>
      </w:r>
    </w:p>
    <w:p w:rsidR="005B73A3" w:rsidRDefault="005B73A3">
      <w:r>
        <w:t>"Pleeehsehh lehet me goo." he sobbed.</w:t>
      </w:r>
    </w:p>
    <w:p w:rsidR="005B73A3" w:rsidRDefault="005B73A3">
      <w:r>
        <w:t>"Oh now, tisk tisk, I can't do that and have you running off to tell your parents or someone else about me can I? No, I think I'm going to have to get rid of the evidence." He lifted the cub up over his head, tilting his head back. This gave him his first view of the cub's tailhole, swollen red and twitching it still gaped open slightly, the tiger's white spunk trickling out.</w:t>
      </w:r>
    </w:p>
    <w:p w:rsidR="005B73A3" w:rsidRDefault="005B73A3">
      <w:r>
        <w:t>"Don't worry, this will be over fast, and won't hurt a bit." He unhinged his jaw and lowered the rabbit feet first towards his open mouth.</w:t>
      </w:r>
    </w:p>
    <w:p w:rsidR="005B73A3" w:rsidRDefault="005B73A3">
      <w:r>
        <w:t>The cub thrashed violently as soon as he got his first taste of his feet on his tongue, something snapping inside him. "NNOOoooo! Don't eat me!! I don't want to die!!!"</w:t>
      </w:r>
    </w:p>
    <w:p w:rsidR="005B73A3" w:rsidRDefault="005B73A3">
      <w:r>
        <w:t>The sudden outburst gave Ten pause, the boy had been so timid up until now; he brought the cub back out of his mouth and held him in front of him again. "Now now, the more you struggle the harder this will be on both of us and I may have to make it painful. You don't want me to have to bit and chew you up now do you?"</w:t>
      </w:r>
    </w:p>
    <w:p w:rsidR="005B73A3" w:rsidRDefault="005B73A3">
      <w:r>
        <w:t>"No!" The cub starred him in the eyes, a sudden burst of defiance, "I don't want to be eaten! Why do you have to eat me!?"</w:t>
      </w:r>
    </w:p>
    <w:p w:rsidR="005B73A3" w:rsidRDefault="005B73A3">
      <w:r>
        <w:t>"Now we've been over this. I'm a predator, it's what we do, and you know I can't have you telling anyone."</w:t>
      </w:r>
    </w:p>
    <w:p w:rsidR="005B73A3" w:rsidRDefault="005B73A3">
      <w:r>
        <w:t>Timmy looked him squarely in the eyes, there was something about his kid... "No! You said there are reasons besides eating to hunt! You don't have to eat me just cause you caught me, you said so yourself! I won't tell anyone about you, just don't eat me! I don't want to die!"</w:t>
      </w:r>
    </w:p>
    <w:p w:rsidR="005B73A3" w:rsidRDefault="005B73A3">
      <w:r>
        <w:t xml:space="preserve">He was starting to feel something for this kid, he somehow reminded him of himself at that age, despite not being a carnivore species... "That is true, I don't </w:t>
      </w:r>
      <w:r>
        <w:rPr>
          <w:i/>
          <w:iCs/>
        </w:rPr>
        <w:t>have</w:t>
      </w:r>
      <w:r>
        <w:t xml:space="preserve"> to eat you just because I caught you, but how do I know I can trust you."</w:t>
      </w:r>
    </w:p>
    <w:p w:rsidR="005B73A3" w:rsidRDefault="005B73A3">
      <w:r>
        <w:t>"Pft, please, my parents and siblings barely even notice me, they wouldn't care even if I told them, might even be happy to have one less mouth to feed... but I don't want to die!" The tiger looked at him seeming unimpressed, causing some of his new found bravado to fad. "May, maybe we can make a deal of some kind."</w:t>
      </w:r>
    </w:p>
    <w:p w:rsidR="005B73A3" w:rsidRDefault="005B73A3">
      <w:r>
        <w:t>Ten smirked, "Oh? A deal? What kind of deal? What do you have to offer me?" He licked his lips once more driving home a point.</w:t>
      </w:r>
    </w:p>
    <w:p w:rsidR="005B73A3" w:rsidRDefault="005B73A3">
      <w:r>
        <w:t>The cub thought for a second, starting to become desperate. "Well, umm, you said that one reason you hunt is the thrill of the chase, right? Well, umm, I, I could, umm, let you hunt me regularly." The tiger seemed to perk at the idea contemplating it. "And, umm...." he thought about all his brothers, sisters, and school mates who constantly picked on him "I could, I could, umm, lure other kids for you to hunt, and... and eat, ummm, ummm" he blushed feeling his tailhole throb, "and, to do what you did to me."</w:t>
      </w:r>
    </w:p>
    <w:p w:rsidR="005B73A3" w:rsidRDefault="005B73A3">
      <w:r>
        <w:t xml:space="preserve">Ten looked at the boy with a new respect, he </w:t>
      </w:r>
      <w:r w:rsidRPr="00324656">
        <w:rPr>
          <w:i/>
        </w:rPr>
        <w:t>was</w:t>
      </w:r>
      <w:r>
        <w:t xml:space="preserve"> a lot like him, willing to sacrifice his own siblings and peers to save himself. "Well now, that IS tempting, very tempting. Let's see now." He sat down against a tree and rested the rabbit in his lap, studying the boy, contemplating his proposal.</w:t>
      </w:r>
    </w:p>
    <w:p w:rsidR="005B73A3" w:rsidRDefault="005B73A3">
      <w:r>
        <w:t>Finally after a long deliberation he looked the cub in the eyes. "Ok" The cub who had grown silent as the tiger thought perked up. "but! You're coming home with me, where I can keep an eye on you. And... if I ever suspect you might tell someone about me or our deal... you'll be the first one I eat, and it won't be whole. Deal?"</w:t>
      </w:r>
    </w:p>
    <w:p w:rsidR="005B73A3" w:rsidRDefault="005B73A3">
      <w:r>
        <w:t>The cub who had been sitting tensely relaxed, "Deal!" he looked at Ten sheepishly "umm, could you carry me? My tailhole really hurts I don't think I could walk right now."</w:t>
      </w:r>
    </w:p>
    <w:p w:rsidR="005B73A3" w:rsidRDefault="005B73A3">
      <w:r>
        <w:t>Ten chuckled "sure" and scooped up the boy as well as his discarded book bag and pocket-belt, and headed back towards home. Had he really just agreed to take this cub into his home? He had always hated kids...</w:t>
      </w:r>
    </w:p>
    <w:p w:rsidR="005B73A3" w:rsidRDefault="005B73A3">
      <w:r>
        <w:t>"By the way mister, what's your name?" Timmy rested his head on Ten's shoulder, exhausted and fell asleep before he could hear a response.</w:t>
      </w:r>
    </w:p>
    <w:sectPr w:rsidR="005B73A3" w:rsidSect="003B2A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2AED"/>
    <w:rsid w:val="000C7A53"/>
    <w:rsid w:val="00324656"/>
    <w:rsid w:val="003824DA"/>
    <w:rsid w:val="003B2AED"/>
    <w:rsid w:val="004E71F0"/>
    <w:rsid w:val="004F77E1"/>
    <w:rsid w:val="005B6093"/>
    <w:rsid w:val="005B73A3"/>
    <w:rsid w:val="007B7C1A"/>
    <w:rsid w:val="00906331"/>
    <w:rsid w:val="00A87B33"/>
    <w:rsid w:val="00AF734A"/>
    <w:rsid w:val="00BB3D68"/>
    <w:rsid w:val="00C27B98"/>
    <w:rsid w:val="00E24DA5"/>
    <w:rsid w:val="00F105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DA5"/>
    <w:pPr>
      <w:spacing w:after="200" w:line="276" w:lineRule="auto"/>
    </w:pPr>
    <w:rPr>
      <w:sz w:val="24"/>
      <w:szCs w:val="24"/>
      <w:lang w:eastAsia="zh-T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rsid w:val="00E24DA5"/>
    <w:pPr>
      <w:spacing w:line="240" w:lineRule="auto"/>
    </w:pPr>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lang w:eastAsia="zh-T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178</TotalTime>
  <Pages>8</Pages>
  <Words>2790</Words>
  <Characters>15907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Me</cp:lastModifiedBy>
  <cp:revision>4</cp:revision>
  <dcterms:created xsi:type="dcterms:W3CDTF">2014-08-27T07:19:00Z</dcterms:created>
  <dcterms:modified xsi:type="dcterms:W3CDTF">2014-08-27T17:06:00Z</dcterms:modified>
</cp:coreProperties>
</file>